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13" w:rsidRDefault="00BF79CC" w:rsidP="007B54DA">
      <w:pPr>
        <w:pStyle w:val="NoSpacing"/>
        <w:rPr>
          <w:rFonts w:ascii="Times New Roman" w:hAnsi="Times New Roman" w:cs="Times New Roman"/>
          <w:sz w:val="24"/>
          <w:szCs w:val="24"/>
        </w:rPr>
        <w:sectPr w:rsidR="00610213" w:rsidSect="00377E5E">
          <w:pgSz w:w="15840" w:h="12240" w:orient="landscape"/>
          <w:pgMar w:top="720" w:right="720" w:bottom="720" w:left="720" w:header="720" w:footer="720" w:gutter="0"/>
          <w:cols w:space="720"/>
          <w:noEndnote/>
          <w:docGrid w:linePitch="272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4794249</wp:posOffset>
            </wp:positionH>
            <wp:positionV relativeFrom="paragraph">
              <wp:posOffset>-253200</wp:posOffset>
            </wp:positionV>
            <wp:extent cx="1564217" cy="1176867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17" cy="117686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F7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600" cy="838200"/>
            <wp:effectExtent l="19050" t="0" r="6350" b="0"/>
            <wp:docPr id="1" name="Picture 1" descr="H:\Office Files\Bulletin\The Good Life slides\Good Life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ffice Files\Bulletin\The Good Life slides\Good Life_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D5E" w:rsidRPr="00D57D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92.65pt;margin-top:21.35pt;width:239.95pt;height:79.3pt;z-index:251658240;visibility:visible;mso-wrap-distance-left:9pt;mso-wrap-distance-top:0;mso-wrap-distance-right:9pt;mso-wrap-distance-bottom:0;mso-position-horizontal-relative:text;mso-position-vertical-relative:page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" strokecolor="white">
            <v:textbox>
              <w:txbxContent>
                <w:p w:rsidR="000C0D22" w:rsidRPr="009332C1" w:rsidRDefault="000C0D22" w:rsidP="009332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355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“</w:t>
                  </w:r>
                  <w:r w:rsidRPr="0004396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All is Vanity</w:t>
                  </w:r>
                  <w:r w:rsidRPr="008355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”</w:t>
                  </w:r>
                </w:p>
                <w:p w:rsidR="000C0D22" w:rsidRPr="00E8650E" w:rsidRDefault="000C0D22" w:rsidP="008355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1</w:t>
                  </w:r>
                  <w:r w:rsidRPr="00E8650E">
                    <w:rPr>
                      <w:rFonts w:ascii="Times New Roman" w:hAnsi="Times New Roman" w:cs="Times New Roman"/>
                      <w:b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in the “Life is Good” Series</w:t>
                  </w:r>
                </w:p>
                <w:p w:rsidR="000C0D22" w:rsidRPr="008355F0" w:rsidRDefault="000C0D22" w:rsidP="008355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Text:  Ecclesiastes 1:1-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11  pg</w:t>
                  </w:r>
                  <w:proofErr w:type="gram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. 553</w:t>
                  </w:r>
                </w:p>
                <w:p w:rsidR="000C0D22" w:rsidRPr="008355F0" w:rsidRDefault="000C0D22" w:rsidP="008355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January 8, 2017</w:t>
                  </w:r>
                </w:p>
                <w:p w:rsidR="000C0D22" w:rsidRPr="008355F0" w:rsidRDefault="000C0D22" w:rsidP="008355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8355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Pastor Mickey Klink</w:t>
                  </w:r>
                </w:p>
                <w:p w:rsidR="000C0D22" w:rsidRDefault="000C0D22"/>
              </w:txbxContent>
            </v:textbox>
            <w10:wrap anchory="page"/>
          </v:shape>
        </w:pict>
      </w:r>
      <w:r w:rsidR="00D57D5E" w:rsidRPr="00D57D5E">
        <w:rPr>
          <w:noProof/>
          <w:lang w:eastAsia="zh-TW"/>
        </w:rPr>
        <w:pict>
          <v:shape id="_x0000_s1037" type="#_x0000_t202" style="position:absolute;margin-left:-18pt;margin-top:-18.8pt;width:367.8pt;height:335pt;z-index:251670528;mso-position-horizontal-relative:text;mso-position-vertical-relative:text;mso-width-relative:margin;mso-height-relative:margin" stroked="f">
            <v:textbox>
              <w:txbxContent>
                <w:p w:rsidR="000C0D22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7)  </w:t>
                  </w:r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The Preacher seems to be saying in vv. 4-7 that we think we are </w:t>
                  </w:r>
                </w:p>
                <w:p w:rsidR="000C0D22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proofErr w:type="gramStart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>accomplishing</w:t>
                  </w:r>
                  <w:proofErr w:type="gramEnd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something, but in reality nothing changes.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How accurate is </w:t>
                  </w:r>
                </w:p>
                <w:p w:rsidR="000C0D22" w:rsidRPr="0004756C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proofErr w:type="gramStart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>this</w:t>
                  </w:r>
                  <w:proofErr w:type="gramEnd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description to human life, even your life?</w:t>
                  </w: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8)  </w:t>
                  </w:r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The Preacher seems to be saying in vv. 8-10 that we never find satisfaction </w:t>
                  </w:r>
                </w:p>
                <w:p w:rsidR="000C0D22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proofErr w:type="gramStart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>and</w:t>
                  </w:r>
                  <w:proofErr w:type="gramEnd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are always looking for the next, new thing. 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How accurate is this </w:t>
                  </w:r>
                </w:p>
                <w:p w:rsidR="000C0D22" w:rsidRPr="0004756C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proofErr w:type="gramStart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>description</w:t>
                  </w:r>
                  <w:proofErr w:type="gramEnd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to human life, even your life?</w:t>
                  </w: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9)  </w:t>
                  </w:r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How does this text want us to stop pretending (or believing the lie) that what </w:t>
                  </w:r>
                </w:p>
                <w:p w:rsidR="000C0D22" w:rsidRPr="0004756C" w:rsidRDefault="000C0D22" w:rsidP="00047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</w:t>
                  </w:r>
                  <w:proofErr w:type="gramStart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>is</w:t>
                  </w:r>
                  <w:proofErr w:type="gramEnd"/>
                  <w:r w:rsidRPr="0004756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mortal is truly satisfying?</w:t>
                  </w: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04756C">
                  <w:pPr>
                    <w:pStyle w:val="ListParagraph"/>
                    <w:spacing w:line="240" w:lineRule="auto"/>
                    <w:ind w:left="288"/>
                    <w:rPr>
                      <w:rFonts w:ascii="Times New Roman" w:hAnsi="Times New Roman" w:cs="Times New Roman"/>
                    </w:rPr>
                  </w:pPr>
                </w:p>
                <w:p w:rsidR="000C0D22" w:rsidRDefault="000C0D22" w:rsidP="00BF79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10)  </w:t>
                  </w:r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If you were honest with yourself, what have you conceived to be the </w:t>
                  </w:r>
                  <w:proofErr w:type="gramStart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>Good</w:t>
                  </w:r>
                  <w:proofErr w:type="gramEnd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0C0D22" w:rsidRDefault="000C0D22" w:rsidP="00BF79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</w:t>
                  </w:r>
                  <w:proofErr w:type="gramStart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>life</w:t>
                  </w:r>
                  <w:proofErr w:type="gramEnd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? After reading the introduction to Ecclesiastes, how do you think </w:t>
                  </w:r>
                  <w:proofErr w:type="gramStart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>this</w:t>
                  </w:r>
                  <w:proofErr w:type="gramEnd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0C0D22" w:rsidRPr="00BF79CC" w:rsidRDefault="000C0D22" w:rsidP="00BF79CC">
                  <w:pPr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</w:t>
                  </w:r>
                  <w:proofErr w:type="gramStart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>book</w:t>
                  </w:r>
                  <w:proofErr w:type="gramEnd"/>
                  <w:r w:rsidRPr="00BF79C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is going to explore that question? </w:t>
                  </w:r>
                </w:p>
                <w:p w:rsidR="000C0D22" w:rsidRDefault="000C0D22"/>
              </w:txbxContent>
            </v:textbox>
          </v:shape>
        </w:pict>
      </w:r>
      <w:r w:rsidRPr="00BF7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600" cy="838200"/>
            <wp:effectExtent l="19050" t="0" r="6350" b="0"/>
            <wp:docPr id="2" name="Picture 1" descr="H:\Office Files\Bulletin\The Good Life slides\Good Life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ffice Files\Bulletin\The Good Life slides\Good Life_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79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600" cy="838200"/>
            <wp:effectExtent l="19050" t="0" r="6350" b="0"/>
            <wp:docPr id="3" name="Picture 1" descr="H:\Office Files\Bulletin\The Good Life slides\Good Life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ffice Files\Bulletin\The Good Life slides\Good Life_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DA" w:rsidRDefault="007B54DA" w:rsidP="007B54DA">
      <w:pPr>
        <w:rPr>
          <w:rFonts w:cs="Times New Roman"/>
        </w:rPr>
      </w:pPr>
      <w:r>
        <w:lastRenderedPageBreak/>
        <w:t> </w:t>
      </w:r>
    </w:p>
    <w:p w:rsidR="0030334B" w:rsidRDefault="0030334B" w:rsidP="007B54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4DA" w:rsidRDefault="007B5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4DA" w:rsidRDefault="007B5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4DA" w:rsidRDefault="007B5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 w:rsidP="007B54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54DA" w:rsidRDefault="007B54DA" w:rsidP="007B54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2C72" w:rsidRDefault="001A2C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8E5" w:rsidRPr="001A2C72" w:rsidRDefault="004328E5" w:rsidP="004A2C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28E5" w:rsidRPr="001A2C72" w:rsidRDefault="004328E5" w:rsidP="001A2C72">
      <w:pPr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4328E5" w:rsidRPr="001A2C72" w:rsidRDefault="004328E5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1A2C72" w:rsidRPr="001A2C72" w:rsidRDefault="001A2C72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1A2C72" w:rsidRDefault="00D57D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  <w:r w:rsidRPr="00D57D5E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oundrect id="AutoShape 15" o:spid="_x0000_s1027" style="position:absolute;margin-left:-18pt;margin-top:5in;width:367.8pt;height:231.6pt;z-index:251663360;visibility:visible;mso-wrap-distance-left:9pt;mso-wrap-distance-top:0;mso-wrap-distance-right:9pt;mso-wrap-distance-bottom:0;mso-position-horizontal-relative:text;mso-position-vertical-relative:page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" fillcolor="white [3201]" strokecolor="#4bacc6 [3208]" strokeweight="2.5pt">
            <v:shadow color="#868686"/>
            <v:textbox>
              <w:txbxContent>
                <w:p w:rsidR="000C0D22" w:rsidRPr="004A2C97" w:rsidRDefault="000C0D22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A2C97">
                    <w:rPr>
                      <w:rFonts w:ascii="Times New Roman" w:hAnsi="Times New Roman" w:cs="Times New Roman"/>
                      <w:b/>
                      <w:sz w:val="24"/>
                    </w:rPr>
                    <w:t>PRAYER REQUESTS:</w:t>
                  </w:r>
                </w:p>
                <w:p w:rsidR="000C0D22" w:rsidRPr="004A2C97" w:rsidRDefault="000C0D2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A2C97">
                    <w:rPr>
                      <w:rFonts w:ascii="Times New Roman" w:hAnsi="Times New Roman" w:cs="Times New Roman"/>
                      <w:sz w:val="24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  <w10:wrap anchory="page"/>
          </v:roundrect>
        </w:pict>
      </w:r>
    </w:p>
    <w:p w:rsidR="00377E5E" w:rsidRDefault="00377E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377E5E" w:rsidRDefault="00377E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377E5E" w:rsidRDefault="00377E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377E5E" w:rsidRDefault="00377E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377E5E" w:rsidRPr="001A2C72" w:rsidRDefault="00377E5E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1A2C72" w:rsidRPr="001A2C72" w:rsidRDefault="001A2C72">
      <w:pPr>
        <w:overflowPunct/>
        <w:spacing w:after="0" w:line="240" w:lineRule="auto"/>
        <w:rPr>
          <w:rFonts w:cs="Times New Roman"/>
          <w:color w:val="auto"/>
          <w:kern w:val="0"/>
          <w:sz w:val="24"/>
          <w:szCs w:val="24"/>
        </w:rPr>
      </w:pPr>
    </w:p>
    <w:p w:rsidR="00377E5E" w:rsidRDefault="001A2C72" w:rsidP="001A2C7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:rsidR="00171448" w:rsidRDefault="00171448" w:rsidP="005533CA">
      <w:pPr>
        <w:rPr>
          <w:rFonts w:ascii="Times New Roman" w:hAnsi="Times New Roman" w:cs="Times New Roman"/>
          <w:sz w:val="24"/>
          <w:szCs w:val="24"/>
        </w:rPr>
      </w:pPr>
    </w:p>
    <w:p w:rsidR="00171448" w:rsidRDefault="00171448" w:rsidP="005533CA">
      <w:pPr>
        <w:rPr>
          <w:rFonts w:ascii="Times New Roman" w:hAnsi="Times New Roman" w:cs="Times New Roman"/>
          <w:sz w:val="24"/>
          <w:szCs w:val="24"/>
        </w:rPr>
      </w:pPr>
    </w:p>
    <w:p w:rsidR="00E8650E" w:rsidRDefault="00E8650E" w:rsidP="005533CA">
      <w:pPr>
        <w:rPr>
          <w:rFonts w:ascii="Times New Roman" w:hAnsi="Times New Roman" w:cs="Times New Roman"/>
          <w:sz w:val="24"/>
          <w:szCs w:val="24"/>
        </w:rPr>
      </w:pP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04396B">
        <w:rPr>
          <w:rFonts w:ascii="Times New Roman" w:hAnsi="Times New Roman" w:cs="Times New Roman"/>
          <w:b/>
          <w:sz w:val="22"/>
          <w:szCs w:val="22"/>
        </w:rPr>
        <w:t>Introduction</w:t>
      </w: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04396B">
        <w:rPr>
          <w:rFonts w:ascii="Times New Roman" w:hAnsi="Times New Roman" w:cs="Times New Roman"/>
          <w:sz w:val="22"/>
          <w:szCs w:val="22"/>
        </w:rPr>
        <w:t>In this passage we are introduced to Ecclesiastes and the meaninglessness of life without God.</w:t>
      </w: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04396B">
        <w:rPr>
          <w:rFonts w:ascii="Times New Roman" w:hAnsi="Times New Roman" w:cs="Times New Roman"/>
          <w:b/>
          <w:sz w:val="22"/>
          <w:szCs w:val="22"/>
        </w:rPr>
        <w:t>The Text: Ecclesiastes 1:1-11</w:t>
      </w:r>
    </w:p>
    <w:p w:rsidR="00E8650E" w:rsidRPr="0004396B" w:rsidRDefault="00E8650E" w:rsidP="00E8650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8650E" w:rsidRPr="0004396B" w:rsidRDefault="00E8650E" w:rsidP="00E8650E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04396B">
        <w:rPr>
          <w:rFonts w:ascii="Times New Roman" w:hAnsi="Times New Roman" w:cs="Times New Roman"/>
        </w:rPr>
        <w:t>A Brief Introduction to the book of Ecclesiastes</w:t>
      </w:r>
    </w:p>
    <w:p w:rsidR="00377E5E" w:rsidRDefault="00377E5E" w:rsidP="005533CA">
      <w:pPr>
        <w:rPr>
          <w:rFonts w:ascii="Times New Roman" w:hAnsi="Times New Roman" w:cs="Times New Roman"/>
          <w:sz w:val="24"/>
          <w:szCs w:val="24"/>
        </w:rPr>
      </w:pPr>
    </w:p>
    <w:p w:rsidR="00377E5E" w:rsidRDefault="00377E5E" w:rsidP="00377E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9C" w:rsidRPr="00942918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B94214" w:rsidRDefault="00B94214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Default="00E30F9C" w:rsidP="00BF79C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04396B">
        <w:rPr>
          <w:rFonts w:ascii="Times New Roman" w:hAnsi="Times New Roman" w:cs="Times New Roman"/>
        </w:rPr>
        <w:lastRenderedPageBreak/>
        <w:t>God teaches us that everything is meaningless and fleeting without him (vv. 1-2)</w:t>
      </w: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04396B">
        <w:rPr>
          <w:rFonts w:ascii="Times New Roman" w:hAnsi="Times New Roman" w:cs="Times New Roman"/>
        </w:rPr>
        <w:t>Experience teaches us that there is nothing on earth that will truly satisfy you (vv. 3-11).</w:t>
      </w: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  <w:r w:rsidRPr="0004396B">
        <w:rPr>
          <w:rFonts w:ascii="Times New Roman" w:hAnsi="Times New Roman" w:cs="Times New Roman"/>
          <w:b/>
          <w:sz w:val="22"/>
          <w:szCs w:val="22"/>
        </w:rPr>
        <w:t>Response</w:t>
      </w:r>
    </w:p>
    <w:p w:rsidR="0004756C" w:rsidRPr="0004396B" w:rsidRDefault="0004756C" w:rsidP="0004756C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04756C" w:rsidRPr="0004396B" w:rsidRDefault="0004756C" w:rsidP="0004756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4396B">
        <w:rPr>
          <w:rFonts w:ascii="Times New Roman" w:hAnsi="Times New Roman" w:cs="Times New Roman"/>
        </w:rPr>
        <w:t>He who dies with the most…., still dies!</w:t>
      </w:r>
    </w:p>
    <w:p w:rsidR="00E30F9C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E30F9C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</w:p>
    <w:p w:rsidR="00E30F9C" w:rsidRPr="00942918" w:rsidRDefault="00D57D5E" w:rsidP="00E30F9C">
      <w:pPr>
        <w:spacing w:after="0" w:line="240" w:lineRule="auto"/>
        <w:ind w:left="720"/>
        <w:rPr>
          <w:rFonts w:ascii="Times New Roman" w:hAnsi="Times New Roman" w:cs="Times New Roman"/>
          <w:sz w:val="22"/>
          <w:szCs w:val="22"/>
        </w:rPr>
      </w:pPr>
      <w:r w:rsidRPr="00D57D5E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9" o:spid="_x0000_s1028" style="position:absolute;left:0;text-align:left;margin-left:-7.1pt;margin-top:14.75pt;width:368.2pt;height:90.7pt;z-index:251667456;mso-position-vertical-relative:page;mso-height-relative:margin" coordsize="41148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">
            <v:group id="Group 8" o:spid="_x0000_s1029" style="position:absolute;width:41148;height:11521" coordsize="41126,1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oundrect id="AutoShape 7" o:spid="_x0000_s1030" style="position:absolute;top:666;width:41016;height:8706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TT8IA&#10;AADaAAAADwAAAGRycy9kb3ducmV2LnhtbESPQYvCMBSE78L+h/AW9qbpqujSNUoRBBdEsIrnR/Ns&#10;i81Lt0lr/fdGEDwOM/MNs1j1phIdNa60rOB7FIEgzqwuOVdwOm6GPyCcR9ZYWSYFd3KwWn4MFhhr&#10;e+MDdanPRYCwi1FB4X0dS+myggy6ka2Jg3exjUEfZJNL3eAtwE0lx1E0kwZLDgsF1rQuKLumrVEw&#10;n83LXZtMkvY8Of93+3663f9Zpb4+++QXhKfev8Ov9lYrGMPzSr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VNPwgAAANoAAAAPAAAAAAAAAAAAAAAAAJgCAABkcnMvZG93&#10;bnJldi54bWxQSwUGAAAAAAQABAD1AAAAhwMAAAAA&#10;" strokecolor="#398fa7" strokeweight="2.5pt">
                <v:shadow color="#868686"/>
                <v:textbox style="mso-next-textbox:#AutoShape 7" inset="2.88pt,2.88pt,2.88pt,2.88pt">
                  <w:txbxContent>
                    <w:p w:rsidR="000C0D22" w:rsidRPr="00171448" w:rsidRDefault="000C0D22" w:rsidP="00171448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left:476;width:19621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v4HCAAAA2gAAAA8AAABkcnMvZG93bnJldi54bWxEj0FrAjEUhO+C/yE8wZtmrVBlNYqIFQ/t&#10;odren5vX7NLNy5pk3e2/bwoFj8PMfMOst72txZ18qBwrmE0zEMSF0xUbBR+Xl8kSRIjIGmvHpOCH&#10;Amw3w8Eac+06fqf7ORqRIBxyVFDG2ORShqIki2HqGuLkfTlvMSbpjdQeuwS3tXzKsmdpseK0UGJD&#10;+5KK73NrFZw+5WvhF/Fgrou23ZvjW3eba6XGo363AhGpj4/wf/ukFczh70q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Lb+BwgAAANoAAAAPAAAAAAAAAAAAAAAAAJ8C&#10;AABkcnMvZG93bnJldi54bWxQSwUGAAAAAAQABAD3AAAAjgMAAAAA&#10;" strokeweight="2pt">
                <v:imagedata r:id="rId10" o:title=""/>
                <v:path arrowok="t"/>
              </v:shape>
              <v:roundrect id="AutoShape 9" o:spid="_x0000_s1032" style="position:absolute;left:16859;top:7239;width:24267;height:4309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zv8IA&#10;AADaAAAADwAAAGRycy9kb3ducmV2LnhtbESPQWvCQBSE74L/YXmCN7OxiIToKiIoWuihSanXx+4z&#10;CWbfhuzWpP++Wyj0OMzMN8x2P9pWPKn3jWMFyyQFQaydabhS8FGeFhkIH5ANto5JwTd52O+mky3m&#10;xg38Ts8iVCJC2OeooA6hy6X0uiaLPnEdcfTurrcYouwraXocIty28iVN19Jiw3Ghxo6ONelH8WUV&#10;+PPbad19plfjtL6Vr5dKX7NBqflsPGxABBrDf/ivfTEKVvB7Jd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vO/wgAAANoAAAAPAAAAAAAAAAAAAAAAAJgCAABkcnMvZG93&#10;bnJldi54bWxQSwUGAAAAAAQABAD1AAAAhwMAAAAA&#10;" strokecolor="#7ac144" strokeweight="2.5pt">
                <v:shadow color="#868686"/>
                <v:textbox style="mso-next-textbox:#AutoShape 9" inset="2.88pt,0,2.88pt,0">
                  <w:txbxContent>
                    <w:p w:rsidR="000C0D22" w:rsidRDefault="000C0D22" w:rsidP="00171448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Would you like to be involved in a Small group? Contact Pastor Brad at pastorbrad@hefc.net </w:t>
                      </w:r>
                    </w:p>
                  </w:txbxContent>
                </v:textbox>
              </v:roundrect>
            </v:group>
            <v:shape id="Text Box 1" o:spid="_x0000_s1033" type="#_x0000_t202" style="position:absolute;left:19335;top:1428;width:20955;height:514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<v:textbox style="mso-next-textbox:#Text Box 1">
                <w:txbxContent>
                  <w:p w:rsidR="000C0D22" w:rsidRDefault="000C0D22" w:rsidP="0004756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24"/>
                      </w:rPr>
                      <w:t>All is Vanity</w:t>
                    </w:r>
                  </w:p>
                  <w:p w:rsidR="000C0D22" w:rsidRPr="0004756C" w:rsidRDefault="000C0D22" w:rsidP="0004756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Ecclesiastes 1:1-11</w:t>
                    </w:r>
                  </w:p>
                  <w:p w:rsidR="000C0D22" w:rsidRPr="00171448" w:rsidRDefault="000C0D22" w:rsidP="0030334B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w10:wrap anchory="page"/>
          </v:group>
        </w:pict>
      </w:r>
    </w:p>
    <w:p w:rsidR="00E30F9C" w:rsidRPr="00942918" w:rsidRDefault="00E30F9C" w:rsidP="00E30F9C">
      <w:pPr>
        <w:tabs>
          <w:tab w:val="left" w:pos="2385"/>
        </w:tabs>
        <w:spacing w:after="0" w:line="240" w:lineRule="auto"/>
        <w:rPr>
          <w:rFonts w:ascii="Times New Roman" w:eastAsia="Calibri" w:hAnsi="Times New Roman" w:cs="Times New Roman"/>
          <w:sz w:val="22"/>
          <w:szCs w:val="22"/>
        </w:rPr>
      </w:pPr>
    </w:p>
    <w:p w:rsidR="00377E5E" w:rsidRDefault="00377E5E" w:rsidP="00377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7E5E" w:rsidRDefault="00377E5E" w:rsidP="00377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7E5E" w:rsidRDefault="00377E5E" w:rsidP="00377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7E5E" w:rsidRDefault="00377E5E" w:rsidP="00377E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756C" w:rsidRPr="00AC06F0" w:rsidRDefault="0004756C" w:rsidP="0004756C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>Read the text aloud and discuss together any significant observations or issues needing clarification.</w:t>
      </w:r>
    </w:p>
    <w:p w:rsidR="0004756C" w:rsidRDefault="0004756C" w:rsidP="0004756C">
      <w:pPr>
        <w:pStyle w:val="ListParagraph"/>
        <w:spacing w:after="0"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after="0"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after="0"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spacing w:after="0"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 xml:space="preserve">How does understanding the genre (or type of literature) of a biblical book help in the task of interpretation? </w:t>
      </w: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 xml:space="preserve">What are some of the traits of biblical “wisdom literature” that would be helpful to note for proper interpretation? </w:t>
      </w:r>
      <w:r w:rsidR="000C0D22">
        <w:rPr>
          <w:rFonts w:ascii="Times New Roman" w:hAnsi="Times New Roman" w:cs="Times New Roman"/>
        </w:rPr>
        <w:t xml:space="preserve"> </w:t>
      </w:r>
      <w:r w:rsidRPr="00AC06F0">
        <w:rPr>
          <w:rFonts w:ascii="Times New Roman" w:hAnsi="Times New Roman" w:cs="Times New Roman"/>
        </w:rPr>
        <w:t>How is Ecclesiastes handled differently than Acts (historical narrative)?</w:t>
      </w:r>
      <w:r w:rsidR="000C0D22">
        <w:rPr>
          <w:rFonts w:ascii="Times New Roman" w:hAnsi="Times New Roman" w:cs="Times New Roman"/>
        </w:rPr>
        <w:t xml:space="preserve"> </w:t>
      </w:r>
      <w:r w:rsidRPr="00AC06F0">
        <w:rPr>
          <w:rFonts w:ascii="Times New Roman" w:hAnsi="Times New Roman" w:cs="Times New Roman"/>
        </w:rPr>
        <w:t xml:space="preserve"> Let books like Proverbs and Song of Songs </w:t>
      </w:r>
      <w:proofErr w:type="gramStart"/>
      <w:r w:rsidRPr="00AC06F0">
        <w:rPr>
          <w:rFonts w:ascii="Times New Roman" w:hAnsi="Times New Roman" w:cs="Times New Roman"/>
        </w:rPr>
        <w:t>be</w:t>
      </w:r>
      <w:proofErr w:type="gramEnd"/>
      <w:r w:rsidRPr="00AC06F0">
        <w:rPr>
          <w:rFonts w:ascii="Times New Roman" w:hAnsi="Times New Roman" w:cs="Times New Roman"/>
        </w:rPr>
        <w:t xml:space="preserve"> used as analogies.</w:t>
      </w: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 xml:space="preserve">Read 1 Kings 4:29-34. Why do you think the God choose Solomon to be the voice of Wisdom not only in Ecclesiastes (v. 1) but also Proverbs (1:1) and Song of Songs (1:1)? </w:t>
      </w: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>Solomon is described as “the Preacher.” How does this description affect the way the message of the book is perceived, or to be received?</w:t>
      </w: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04756C" w:rsidRPr="00AC06F0" w:rsidRDefault="0004756C" w:rsidP="0004756C">
      <w:pPr>
        <w:pStyle w:val="ListParagraph"/>
        <w:spacing w:line="240" w:lineRule="auto"/>
        <w:ind w:left="288"/>
        <w:rPr>
          <w:rFonts w:ascii="Times New Roman" w:hAnsi="Times New Roman" w:cs="Times New Roman"/>
        </w:rPr>
      </w:pPr>
    </w:p>
    <w:p w:rsidR="005418D2" w:rsidRPr="0004756C" w:rsidRDefault="0004756C" w:rsidP="00377E5E">
      <w:pPr>
        <w:pStyle w:val="ListParagraph"/>
        <w:numPr>
          <w:ilvl w:val="0"/>
          <w:numId w:val="1"/>
        </w:numPr>
        <w:spacing w:after="0" w:line="240" w:lineRule="auto"/>
        <w:ind w:left="288"/>
        <w:rPr>
          <w:rFonts w:ascii="Times New Roman" w:hAnsi="Times New Roman" w:cs="Times New Roman"/>
        </w:rPr>
      </w:pPr>
      <w:r w:rsidRPr="00AC06F0">
        <w:rPr>
          <w:rFonts w:ascii="Times New Roman" w:hAnsi="Times New Roman" w:cs="Times New Roman"/>
        </w:rPr>
        <w:t xml:space="preserve">V. 2 </w:t>
      </w:r>
      <w:proofErr w:type="gramStart"/>
      <w:r w:rsidRPr="00AC06F0">
        <w:rPr>
          <w:rFonts w:ascii="Times New Roman" w:hAnsi="Times New Roman" w:cs="Times New Roman"/>
        </w:rPr>
        <w:t>introduces</w:t>
      </w:r>
      <w:proofErr w:type="gramEnd"/>
      <w:r w:rsidRPr="00AC06F0">
        <w:rPr>
          <w:rFonts w:ascii="Times New Roman" w:hAnsi="Times New Roman" w:cs="Times New Roman"/>
        </w:rPr>
        <w:t xml:space="preserve"> the theme of the entire book: “All is vanity” (or meaningless, pointless, a breath). How </w:t>
      </w:r>
      <w:proofErr w:type="gramStart"/>
      <w:r w:rsidRPr="00AC06F0">
        <w:rPr>
          <w:rFonts w:ascii="Times New Roman" w:hAnsi="Times New Roman" w:cs="Times New Roman"/>
        </w:rPr>
        <w:t>do</w:t>
      </w:r>
      <w:proofErr w:type="gramEnd"/>
      <w:r w:rsidRPr="00AC06F0">
        <w:rPr>
          <w:rFonts w:ascii="Times New Roman" w:hAnsi="Times New Roman" w:cs="Times New Roman"/>
        </w:rPr>
        <w:t xml:space="preserve"> vv. 3-11 explain that life is vanity?</w:t>
      </w:r>
    </w:p>
    <w:sectPr w:rsidR="005418D2" w:rsidRPr="0004756C" w:rsidSect="008355F0">
      <w:type w:val="continuous"/>
      <w:pgSz w:w="15840" w:h="12240" w:orient="landscape"/>
      <w:pgMar w:top="720" w:right="720" w:bottom="720" w:left="720" w:header="720" w:footer="720" w:gutter="0"/>
      <w:cols w:num="2"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D22" w:rsidRDefault="000C0D22" w:rsidP="008B70A3">
      <w:pPr>
        <w:spacing w:after="0" w:line="240" w:lineRule="auto"/>
      </w:pPr>
      <w:r>
        <w:separator/>
      </w:r>
    </w:p>
  </w:endnote>
  <w:endnote w:type="continuationSeparator" w:id="0">
    <w:p w:rsidR="000C0D22" w:rsidRDefault="000C0D22" w:rsidP="008B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D22" w:rsidRDefault="000C0D22" w:rsidP="008B70A3">
      <w:pPr>
        <w:spacing w:after="0" w:line="240" w:lineRule="auto"/>
      </w:pPr>
      <w:r>
        <w:separator/>
      </w:r>
    </w:p>
  </w:footnote>
  <w:footnote w:type="continuationSeparator" w:id="0">
    <w:p w:rsidR="000C0D22" w:rsidRDefault="000C0D22" w:rsidP="008B7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7020B"/>
    <w:multiLevelType w:val="hybridMultilevel"/>
    <w:tmpl w:val="34D2D8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C8737A"/>
    <w:multiLevelType w:val="hybridMultilevel"/>
    <w:tmpl w:val="0CDEEF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4747F"/>
    <w:multiLevelType w:val="hybridMultilevel"/>
    <w:tmpl w:val="BA76DD08"/>
    <w:lvl w:ilvl="0" w:tplc="1EE477B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47785C"/>
    <w:multiLevelType w:val="hybridMultilevel"/>
    <w:tmpl w:val="4F5E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B1D59"/>
    <w:multiLevelType w:val="hybridMultilevel"/>
    <w:tmpl w:val="21540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attachedTemplate r:id="rId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E4BE3"/>
    <w:rsid w:val="00002B8B"/>
    <w:rsid w:val="00035C98"/>
    <w:rsid w:val="0004756C"/>
    <w:rsid w:val="000B1B5F"/>
    <w:rsid w:val="000C0D22"/>
    <w:rsid w:val="001632B7"/>
    <w:rsid w:val="00171448"/>
    <w:rsid w:val="001A2C72"/>
    <w:rsid w:val="001E10C1"/>
    <w:rsid w:val="00262F9B"/>
    <w:rsid w:val="0026765B"/>
    <w:rsid w:val="00274678"/>
    <w:rsid w:val="002E485B"/>
    <w:rsid w:val="002F6274"/>
    <w:rsid w:val="0030334B"/>
    <w:rsid w:val="003337F7"/>
    <w:rsid w:val="00336FB2"/>
    <w:rsid w:val="00377E5E"/>
    <w:rsid w:val="004328E5"/>
    <w:rsid w:val="004A2C97"/>
    <w:rsid w:val="005418D2"/>
    <w:rsid w:val="00545465"/>
    <w:rsid w:val="005533CA"/>
    <w:rsid w:val="00610213"/>
    <w:rsid w:val="00633C3B"/>
    <w:rsid w:val="00661B2C"/>
    <w:rsid w:val="00670C36"/>
    <w:rsid w:val="00681975"/>
    <w:rsid w:val="00682D36"/>
    <w:rsid w:val="006948D2"/>
    <w:rsid w:val="006C2B82"/>
    <w:rsid w:val="006C65DD"/>
    <w:rsid w:val="006D04AB"/>
    <w:rsid w:val="007744D6"/>
    <w:rsid w:val="00794A0C"/>
    <w:rsid w:val="007B54DA"/>
    <w:rsid w:val="008355F0"/>
    <w:rsid w:val="008B659C"/>
    <w:rsid w:val="008B70A3"/>
    <w:rsid w:val="008E151F"/>
    <w:rsid w:val="009113BC"/>
    <w:rsid w:val="009332C1"/>
    <w:rsid w:val="00A33F8B"/>
    <w:rsid w:val="00AD2378"/>
    <w:rsid w:val="00B32701"/>
    <w:rsid w:val="00B32EC9"/>
    <w:rsid w:val="00B94214"/>
    <w:rsid w:val="00BF79CC"/>
    <w:rsid w:val="00C046B4"/>
    <w:rsid w:val="00C54594"/>
    <w:rsid w:val="00C730D8"/>
    <w:rsid w:val="00CC05EC"/>
    <w:rsid w:val="00D37CF2"/>
    <w:rsid w:val="00D57D5E"/>
    <w:rsid w:val="00D77C49"/>
    <w:rsid w:val="00DA11C0"/>
    <w:rsid w:val="00DE4BE3"/>
    <w:rsid w:val="00E04368"/>
    <w:rsid w:val="00E12F57"/>
    <w:rsid w:val="00E30F9C"/>
    <w:rsid w:val="00E8650E"/>
    <w:rsid w:val="00EC315E"/>
    <w:rsid w:val="00EF2CC5"/>
    <w:rsid w:val="00F26C07"/>
    <w:rsid w:val="00FA1693"/>
    <w:rsid w:val="00FA7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D3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2C72"/>
    <w:rPr>
      <w:rFonts w:ascii="Tahoma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171448"/>
    <w:pPr>
      <w:widowControl w:val="0"/>
      <w:overflowPunct w:val="0"/>
      <w:autoSpaceDE w:val="0"/>
      <w:autoSpaceDN w:val="0"/>
      <w:adjustRightInd w:val="0"/>
    </w:pPr>
    <w:rPr>
      <w:rFonts w:cs="Calibri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8B7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0A3"/>
    <w:rPr>
      <w:rFonts w:cs="Calibri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B7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0A3"/>
    <w:rPr>
      <w:rFonts w:cs="Calibri"/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377E5E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2C72"/>
    <w:rPr>
      <w:rFonts w:ascii="Tahoma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171448"/>
    <w:pPr>
      <w:widowControl w:val="0"/>
      <w:overflowPunct w:val="0"/>
      <w:autoSpaceDE w:val="0"/>
      <w:autoSpaceDN w:val="0"/>
      <w:adjustRightInd w:val="0"/>
    </w:pPr>
    <w:rPr>
      <w:rFonts w:cs="Calibri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8B7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0A3"/>
    <w:rPr>
      <w:rFonts w:cs="Calibri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B7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0A3"/>
    <w:rPr>
      <w:rFonts w:cs="Calibri"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\Desktop\SG%20sermon%20bullet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EA45-6754-486E-8746-2BE43BB7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 sermon bulletin.dotx</Template>
  <TotalTime>31</TotalTime>
  <Pages>2</Pages>
  <Words>233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dana</cp:lastModifiedBy>
  <cp:revision>3</cp:revision>
  <cp:lastPrinted>2017-01-05T22:37:00Z</cp:lastPrinted>
  <dcterms:created xsi:type="dcterms:W3CDTF">2017-01-04T21:57:00Z</dcterms:created>
  <dcterms:modified xsi:type="dcterms:W3CDTF">2017-01-05T22:58:00Z</dcterms:modified>
</cp:coreProperties>
</file>